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2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24" w:after="0" w:line="240" w:lineRule="auto"/>
        <w:ind w:left="2626" w:right="2605"/>
        <w:jc w:val="center"/>
        <w:rPr>
          <w:rFonts w:ascii="Times New Roman" w:hAnsi="Times New Roman" w:cs="Times New Roman" w:eastAsia="Times New Roman"/>
          <w:sz w:val="28"/>
          <w:szCs w:val="28"/>
        </w:rPr>
      </w:pPr>
      <w:rPr/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SE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ET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LT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</w:r>
    </w:p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120" w:right="-20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/>
        <w:pict>
          <v:group style="position:absolute;margin-left:82.774002pt;margin-top:10.462368pt;width:446.57pt;height:4.71pt;mso-position-horizontal-relative:page;mso-position-vertical-relative:paragraph;z-index:-336" coordorigin="1655,209" coordsize="8931,94">
            <v:group style="position:absolute;left:1671;top:225;width:8901;height:31" coordorigin="1671,225" coordsize="8901,31">
              <v:shape style="position:absolute;left:1671;top:225;width:8901;height:31" coordorigin="1671,225" coordsize="8901,31" path="m1671,255l10571,255,10571,225,1671,225,1671,255xe" filled="t" fillcolor="#000000" stroked="f">
                <v:path arrowok="t"/>
                <v:fill/>
              </v:shape>
            </v:group>
            <v:group style="position:absolute;left:1671;top:258;width:8901;height:16" coordorigin="1671,258" coordsize="8901,16">
              <v:shape style="position:absolute;left:1671;top:258;width:8901;height:16" coordorigin="1671,258" coordsize="8901,16" path="m1671,275l10571,275,10571,258,1671,258,1671,275xe" filled="t" fillcolor="#000000" stroked="f">
                <v:path arrowok="t"/>
                <v:fill/>
              </v:shape>
            </v:group>
            <v:group style="position:absolute;left:1671;top:295;width:8901;height:2" coordorigin="1671,295" coordsize="8901,2">
              <v:shape style="position:absolute;left:1671;top:295;width:8901;height:2" coordorigin="1671,295" coordsize="8901,0" path="m1671,295l10571,295e" filled="f" stroked="t" strokeweight=".81999pt" strokecolor="#000000">
                <v:path arrowok="t"/>
              </v:shape>
            </v:group>
            <w10:wrap type="none"/>
          </v:group>
        </w:pic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RE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LA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ENTO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la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  <w:b/>
          <w:bCs/>
        </w:rPr>
        <w:t>h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le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.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</w:r>
    </w:p>
    <w:p>
      <w:pPr>
        <w:spacing w:before="4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84" w:right="61"/>
        <w:jc w:val="center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Al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: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x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</w:p>
    <w:p>
      <w:pPr>
        <w:spacing w:before="2" w:after="0" w:line="240" w:lineRule="auto"/>
        <w:ind w:left="12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ú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1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88" w:lineRule="auto"/>
        <w:ind w:left="120" w:right="68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EN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IQ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PEÑA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NIETO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x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8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9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x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4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1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ú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  <w:r>
        <w:rPr>
          <w:rFonts w:ascii="Arial" w:hAnsi="Arial" w:cs="Arial" w:eastAsia="Arial"/>
          <w:sz w:val="18"/>
          <w:szCs w:val="18"/>
          <w:spacing w:val="2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1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4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Ge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x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006" w:right="989"/>
        <w:jc w:val="center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RE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LA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ENTO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DE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LA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LEY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GE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ER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DE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LTU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DERE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H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LTU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ALES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</w:r>
    </w:p>
    <w:p>
      <w:pPr>
        <w:spacing w:before="3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40" w:lineRule="auto"/>
        <w:ind w:left="3603" w:right="3582"/>
        <w:jc w:val="center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ULO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PRI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ERO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3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40" w:lineRule="auto"/>
        <w:ind w:left="2856" w:right="2837"/>
        <w:jc w:val="center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DISP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SIC</w:t>
      </w:r>
      <w:r>
        <w:rPr>
          <w:rFonts w:ascii="Arial" w:hAnsi="Arial" w:cs="Arial" w:eastAsia="Arial"/>
          <w:sz w:val="18"/>
          <w:szCs w:val="18"/>
          <w:spacing w:val="3"/>
          <w:w w:val="100"/>
          <w:b/>
          <w:bCs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NES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G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NE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R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1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89" w:lineRule="auto"/>
        <w:ind w:left="120" w:right="67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1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18"/>
          <w:szCs w:val="18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40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2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rá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r:</w:t>
      </w:r>
    </w:p>
    <w:p>
      <w:pPr>
        <w:spacing w:before="1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: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Ge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3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89" w:lineRule="auto"/>
        <w:ind w:left="1128" w:right="70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: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8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88" w:lineRule="auto"/>
        <w:ind w:left="1128" w:right="72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: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ú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4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4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4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3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0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3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IV.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:</w:t>
      </w:r>
      <w:r>
        <w:rPr>
          <w:rFonts w:ascii="Arial" w:hAnsi="Arial" w:cs="Arial" w:eastAsia="Arial"/>
          <w:sz w:val="18"/>
          <w:szCs w:val="18"/>
          <w:spacing w:val="2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Na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2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7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</w:p>
    <w:p>
      <w:pPr>
        <w:spacing w:before="42" w:after="0" w:line="240" w:lineRule="auto"/>
        <w:ind w:left="112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1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V.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: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ría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</w:p>
    <w:p>
      <w:pPr>
        <w:spacing w:before="3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89" w:lineRule="auto"/>
        <w:ind w:left="1128" w:right="69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VI.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:</w:t>
      </w:r>
      <w:r>
        <w:rPr>
          <w:rFonts w:ascii="Arial" w:hAnsi="Arial" w:cs="Arial" w:eastAsia="Arial"/>
          <w:sz w:val="18"/>
          <w:szCs w:val="18"/>
          <w:spacing w:val="2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94" w:lineRule="auto"/>
        <w:ind w:left="120" w:right="75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3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18"/>
          <w:szCs w:val="18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rá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95" w:lineRule="auto"/>
        <w:ind w:left="120" w:right="75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17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4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18"/>
          <w:szCs w:val="18"/>
          <w:spacing w:val="17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4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1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2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IV,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1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8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2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6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2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0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2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9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3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4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3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8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4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0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4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2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:</w:t>
      </w:r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93" w:lineRule="auto"/>
        <w:ind w:left="1128" w:right="74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98" w:after="0" w:line="289" w:lineRule="auto"/>
        <w:ind w:left="1128" w:right="64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ñ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é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ú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99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3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IV.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3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V.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x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é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jc w:val="left"/>
        <w:spacing w:after="0"/>
        <w:sectPr>
          <w:pgMar w:header="729" w:top="960" w:bottom="280" w:left="1580" w:right="1580"/>
          <w:headerReference w:type="odd" r:id="rId7"/>
          <w:headerReference w:type="even" r:id="rId8"/>
          <w:type w:val="continuous"/>
          <w:pgSz w:w="12240" w:h="15840"/>
        </w:sectPr>
      </w:pPr>
      <w:rPr/>
    </w:p>
    <w:p>
      <w:pPr>
        <w:spacing w:before="10" w:after="0" w:line="170" w:lineRule="exact"/>
        <w:jc w:val="left"/>
        <w:rPr>
          <w:sz w:val="17"/>
          <w:szCs w:val="17"/>
        </w:rPr>
      </w:pPr>
      <w:rPr/>
      <w:r>
        <w:rPr>
          <w:sz w:val="17"/>
          <w:szCs w:val="17"/>
        </w:rPr>
      </w:r>
    </w:p>
    <w:p>
      <w:pPr>
        <w:spacing w:before="37" w:after="0" w:line="300" w:lineRule="auto"/>
        <w:ind w:left="1128" w:right="73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VI.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300" w:lineRule="auto"/>
        <w:ind w:left="1128" w:right="68" w:firstLine="-720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VI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      </w:t>
      </w:r>
      <w:r>
        <w:rPr>
          <w:rFonts w:ascii="Arial" w:hAnsi="Arial" w:cs="Arial" w:eastAsia="Arial"/>
          <w:sz w:val="18"/>
          <w:szCs w:val="18"/>
          <w:spacing w:val="49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ñ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1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8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</w:p>
    <w:p>
      <w:pPr>
        <w:spacing w:before="5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VI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3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301" w:lineRule="auto"/>
        <w:ind w:left="120" w:right="78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303" w:lineRule="auto"/>
        <w:ind w:left="120" w:right="76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5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5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100" w:after="0" w:line="420" w:lineRule="auto"/>
        <w:ind w:left="2764" w:right="2746" w:firstLine="1"/>
        <w:jc w:val="center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ULO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DO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PR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G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R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  <w:b/>
          <w:bCs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18"/>
          <w:szCs w:val="18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SI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G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V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1" w:after="0" w:line="301" w:lineRule="auto"/>
        <w:ind w:left="120" w:right="67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6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18"/>
          <w:szCs w:val="18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ría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rá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x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40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7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:</w:t>
      </w:r>
    </w:p>
    <w:p>
      <w:pPr>
        <w:spacing w:before="3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5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</w:p>
    <w:p>
      <w:pPr>
        <w:spacing w:before="3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301" w:lineRule="auto"/>
        <w:ind w:left="1128" w:right="70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é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x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301" w:lineRule="auto"/>
        <w:ind w:left="120" w:right="75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8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ría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300" w:lineRule="auto"/>
        <w:ind w:left="120" w:right="67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ñ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6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5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3581" w:right="3563"/>
        <w:jc w:val="center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ULO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ER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4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420" w:lineRule="auto"/>
        <w:ind w:left="408" w:right="2793" w:firstLine="2629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LOS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RE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H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CULT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9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:</w:t>
      </w:r>
    </w:p>
    <w:p>
      <w:pPr>
        <w:spacing w:before="2" w:after="0" w:line="301" w:lineRule="auto"/>
        <w:ind w:left="1128" w:right="72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x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x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é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ú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54" w:after="0" w:line="300" w:lineRule="auto"/>
        <w:ind w:left="1128" w:right="7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x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5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300" w:lineRule="auto"/>
        <w:ind w:left="1128" w:right="77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3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3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jc w:val="both"/>
        <w:spacing w:after="0"/>
        <w:sectPr>
          <w:pgMar w:header="729" w:footer="0" w:top="960" w:bottom="280" w:left="1580" w:right="1580"/>
          <w:pgSz w:w="12240" w:h="15840"/>
        </w:sectPr>
      </w:pPr>
      <w:rPr/>
    </w:p>
    <w:p>
      <w:pPr>
        <w:spacing w:before="5" w:after="0" w:line="170" w:lineRule="exact"/>
        <w:jc w:val="left"/>
        <w:rPr>
          <w:sz w:val="17"/>
          <w:szCs w:val="17"/>
        </w:rPr>
      </w:pPr>
      <w:rPr/>
      <w:r>
        <w:rPr>
          <w:sz w:val="17"/>
          <w:szCs w:val="17"/>
        </w:rPr>
      </w:r>
    </w:p>
    <w:p>
      <w:pPr>
        <w:spacing w:before="37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IV.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9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V.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é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47" w:after="0" w:line="240" w:lineRule="auto"/>
        <w:ind w:left="112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:</w:t>
      </w:r>
    </w:p>
    <w:p>
      <w:pPr>
        <w:spacing w:before="8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94" w:lineRule="auto"/>
        <w:ind w:left="1560" w:right="78" w:firstLine="-432"/>
        <w:jc w:val="both"/>
        <w:tabs>
          <w:tab w:pos="154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)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x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ú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99" w:after="0" w:line="294" w:lineRule="auto"/>
        <w:ind w:left="1560" w:right="78" w:firstLine="-432"/>
        <w:jc w:val="both"/>
        <w:tabs>
          <w:tab w:pos="154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b)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ñ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94" w:lineRule="auto"/>
        <w:ind w:left="1560" w:right="77" w:firstLine="-432"/>
        <w:jc w:val="both"/>
        <w:tabs>
          <w:tab w:pos="154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)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4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4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x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94" w:lineRule="auto"/>
        <w:ind w:left="1560" w:right="68" w:firstLine="-432"/>
        <w:jc w:val="both"/>
        <w:tabs>
          <w:tab w:pos="154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d)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0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94" w:lineRule="auto"/>
        <w:ind w:left="1128" w:right="75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VI.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:</w:t>
      </w:r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128" w:right="-20"/>
        <w:jc w:val="left"/>
        <w:tabs>
          <w:tab w:pos="154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)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</w:p>
    <w:p>
      <w:pPr>
        <w:spacing w:before="8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94" w:lineRule="auto"/>
        <w:ind w:left="1560" w:right="77" w:firstLine="-432"/>
        <w:jc w:val="both"/>
        <w:tabs>
          <w:tab w:pos="154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b)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ñ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94" w:lineRule="auto"/>
        <w:ind w:left="1128" w:right="71" w:firstLine="-720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VI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      </w:t>
      </w:r>
      <w:r>
        <w:rPr>
          <w:rFonts w:ascii="Arial" w:hAnsi="Arial" w:cs="Arial" w:eastAsia="Arial"/>
          <w:sz w:val="18"/>
          <w:szCs w:val="18"/>
          <w:spacing w:val="49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x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x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:</w:t>
      </w:r>
    </w:p>
    <w:p>
      <w:pPr>
        <w:spacing w:before="3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128" w:right="-20"/>
        <w:jc w:val="left"/>
        <w:tabs>
          <w:tab w:pos="154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)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</w:p>
    <w:p>
      <w:pPr>
        <w:spacing w:before="9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94" w:lineRule="auto"/>
        <w:ind w:left="1560" w:right="72" w:firstLine="-432"/>
        <w:jc w:val="both"/>
        <w:tabs>
          <w:tab w:pos="154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b)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3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é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VI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6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94" w:lineRule="auto"/>
        <w:ind w:left="120" w:right="74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1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0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ú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é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40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4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fo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3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rá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</w:p>
    <w:p>
      <w:pPr>
        <w:spacing w:before="47" w:after="0" w:line="240" w:lineRule="auto"/>
        <w:ind w:left="12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8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95" w:lineRule="auto"/>
        <w:ind w:left="120" w:right="75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1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1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ría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é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4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:</w:t>
      </w:r>
    </w:p>
    <w:p>
      <w:pPr>
        <w:spacing w:before="99" w:after="0" w:line="294" w:lineRule="auto"/>
        <w:ind w:left="1128" w:right="76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94" w:lineRule="auto"/>
        <w:ind w:left="1128" w:right="72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1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4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94" w:lineRule="auto"/>
        <w:ind w:left="1128" w:right="65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3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3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r,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r,</w:t>
      </w:r>
      <w:r>
        <w:rPr>
          <w:rFonts w:ascii="Arial" w:hAnsi="Arial" w:cs="Arial" w:eastAsia="Arial"/>
          <w:sz w:val="18"/>
          <w:szCs w:val="18"/>
          <w:spacing w:val="3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r,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r,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r,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3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1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5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</w:p>
    <w:p>
      <w:pPr>
        <w:spacing w:before="3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94" w:lineRule="auto"/>
        <w:ind w:left="1128" w:right="65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IV.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ñ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1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6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jc w:val="both"/>
        <w:spacing w:after="0"/>
        <w:sectPr>
          <w:pgMar w:header="729" w:footer="0" w:top="960" w:bottom="280" w:left="1580" w:right="1580"/>
          <w:pgSz w:w="12240" w:h="15840"/>
        </w:sectPr>
      </w:pPr>
      <w:rPr/>
    </w:p>
    <w:p>
      <w:pPr>
        <w:spacing w:before="1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37" w:after="0" w:line="262" w:lineRule="auto"/>
        <w:ind w:left="120" w:right="70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1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2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1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1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IX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ría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ú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:</w:t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é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x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64" w:lineRule="auto"/>
        <w:ind w:left="1128" w:right="71" w:firstLine="-7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4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4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4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4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99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IV.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V.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7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3636" w:right="3619"/>
        <w:jc w:val="center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ULO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2952" w:right="2933"/>
        <w:jc w:val="center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B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SES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D</w:t>
      </w:r>
      <w:r>
        <w:rPr>
          <w:rFonts w:ascii="Arial" w:hAnsi="Arial" w:cs="Arial" w:eastAsia="Arial"/>
          <w:sz w:val="18"/>
          <w:szCs w:val="18"/>
          <w:spacing w:val="3"/>
          <w:w w:val="100"/>
          <w:b/>
          <w:bCs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CI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61" w:lineRule="auto"/>
        <w:ind w:left="120" w:right="77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1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3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1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7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rá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é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40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r.</w:t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61" w:lineRule="auto"/>
        <w:ind w:left="120" w:right="68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61" w:lineRule="auto"/>
        <w:ind w:left="120" w:right="65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1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4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ría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ú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2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1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62" w:lineRule="auto"/>
        <w:ind w:left="120" w:right="68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4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4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61" w:lineRule="auto"/>
        <w:ind w:left="120" w:right="74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x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rá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ñ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61" w:lineRule="auto"/>
        <w:ind w:left="120" w:right="76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5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x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378" w:lineRule="auto"/>
        <w:ind w:left="3419" w:right="3403" w:firstLine="3"/>
        <w:jc w:val="center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ULO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Q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UINTO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DEL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STE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NA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IO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N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6" w:after="0" w:line="261" w:lineRule="auto"/>
        <w:ind w:left="120" w:right="75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1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5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ría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rá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rá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x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40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1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6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: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IV.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x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V.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VI.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Cre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4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VI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jc w:val="left"/>
        <w:spacing w:after="0"/>
        <w:sectPr>
          <w:pgMar w:header="729" w:footer="0" w:top="960" w:bottom="280" w:left="1580" w:right="1580"/>
          <w:pgSz w:w="12240" w:h="15840"/>
        </w:sectPr>
      </w:pPr>
      <w:rPr/>
    </w:p>
    <w:p>
      <w:pPr>
        <w:spacing w:before="3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37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VI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r,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IX.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X.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XI.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XI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XI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XIV.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XV.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XVI.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XVII.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XVIII.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ría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0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1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7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r,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rá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:</w:t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0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1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8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é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rá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:</w:t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379" w:lineRule="auto"/>
        <w:ind w:left="408" w:right="658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Art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é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Art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4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IV.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V.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VI.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ú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64" w:lineRule="auto"/>
        <w:ind w:left="120" w:right="72" w:firstLine="288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37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1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9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18"/>
          <w:szCs w:val="18"/>
          <w:spacing w:val="36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4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3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rte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</w:p>
    <w:p>
      <w:pPr>
        <w:spacing w:before="0" w:after="0" w:line="203" w:lineRule="exact"/>
        <w:ind w:left="12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  <w:position w:val="-1"/>
        </w:rPr>
        <w:t>2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8</w:t>
      </w:r>
      <w:r>
        <w:rPr>
          <w:rFonts w:ascii="Arial" w:hAnsi="Arial" w:cs="Arial" w:eastAsia="Arial"/>
          <w:sz w:val="18"/>
          <w:szCs w:val="18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position w:val="-1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position w:val="-1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position w:val="-1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  <w:position w:val="-1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  <w:position w:val="-1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6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3718" w:right="3698"/>
        <w:jc w:val="center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ULO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SEXTO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3298" w:right="3279"/>
        <w:jc w:val="center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LA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REUN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N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CI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N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64" w:lineRule="auto"/>
        <w:ind w:left="120" w:right="75" w:firstLine="288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15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2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0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18"/>
          <w:szCs w:val="18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:</w:t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63" w:lineRule="auto"/>
        <w:ind w:left="1128" w:right="66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2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ría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rá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ú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ñ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3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5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3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63" w:lineRule="auto"/>
        <w:ind w:left="1128" w:right="68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ú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7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</w:p>
    <w:p>
      <w:pPr>
        <w:spacing w:before="99" w:after="0" w:line="264" w:lineRule="auto"/>
        <w:ind w:left="1128" w:right="74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</w:t>
      </w:r>
      <w:r>
        <w:rPr>
          <w:rFonts w:ascii="Arial" w:hAnsi="Arial" w:cs="Arial" w:eastAsia="Arial"/>
          <w:sz w:val="18"/>
          <w:szCs w:val="18"/>
          <w:spacing w:val="3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99" w:after="0" w:line="240" w:lineRule="auto"/>
        <w:ind w:left="40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ría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rá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5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4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</w:p>
    <w:p>
      <w:pPr>
        <w:spacing w:before="21" w:after="0" w:line="240" w:lineRule="auto"/>
        <w:ind w:left="12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:</w:t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64" w:lineRule="auto"/>
        <w:ind w:left="1128" w:right="75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jc w:val="both"/>
        <w:spacing w:after="0"/>
        <w:sectPr>
          <w:pgMar w:header="729" w:footer="0" w:top="960" w:bottom="280" w:left="1580" w:right="1580"/>
          <w:pgSz w:w="12240" w:h="15840"/>
        </w:sectPr>
      </w:pPr>
      <w:rPr/>
    </w:p>
    <w:p>
      <w:pPr>
        <w:spacing w:before="8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37" w:after="0" w:line="276" w:lineRule="auto"/>
        <w:ind w:left="1128" w:right="76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4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4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4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4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ional;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94" w:after="0" w:line="272" w:lineRule="auto"/>
        <w:ind w:left="1128" w:right="74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IV.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w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99" w:after="0" w:line="272" w:lineRule="auto"/>
        <w:ind w:left="1128" w:right="75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V.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3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é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rí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2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</w:p>
    <w:p>
      <w:pPr>
        <w:spacing w:before="99" w:after="0" w:line="272" w:lineRule="auto"/>
        <w:ind w:left="1128" w:right="79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VI.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3617" w:right="3597"/>
        <w:jc w:val="center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ULO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SÉPTI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7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2621" w:right="2602"/>
        <w:jc w:val="center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LA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  <w:b/>
          <w:bCs/>
        </w:rPr>
        <w:t>P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RTICI</w:t>
      </w:r>
      <w:r>
        <w:rPr>
          <w:rFonts w:ascii="Arial" w:hAnsi="Arial" w:cs="Arial" w:eastAsia="Arial"/>
          <w:sz w:val="18"/>
          <w:szCs w:val="18"/>
          <w:spacing w:val="3"/>
          <w:w w:val="100"/>
          <w:b/>
          <w:bCs/>
        </w:rPr>
        <w:t>P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CI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PRI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V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7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72" w:lineRule="auto"/>
        <w:ind w:left="120" w:right="77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2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1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18"/>
          <w:szCs w:val="18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3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7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3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8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3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9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4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0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:</w:t>
      </w:r>
    </w:p>
    <w:p>
      <w:pPr>
        <w:spacing w:before="100" w:after="0" w:line="275" w:lineRule="auto"/>
        <w:ind w:left="1128" w:right="74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tre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ú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94" w:after="0" w:line="275" w:lineRule="auto"/>
        <w:ind w:left="1128" w:right="67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4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;</w:t>
      </w:r>
    </w:p>
    <w:p>
      <w:pPr>
        <w:spacing w:before="97" w:after="0" w:line="240" w:lineRule="auto"/>
        <w:ind w:left="408" w:right="-20"/>
        <w:jc w:val="left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III.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</w:p>
    <w:p>
      <w:pPr>
        <w:spacing w:before="7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72" w:lineRule="auto"/>
        <w:ind w:left="1128" w:right="67" w:firstLine="-720"/>
        <w:jc w:val="both"/>
        <w:tabs>
          <w:tab w:pos="11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IV.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ñ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4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4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4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99" w:after="0" w:line="240" w:lineRule="auto"/>
        <w:ind w:left="3636" w:right="3619"/>
        <w:jc w:val="center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ULO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T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VO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9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2815" w:right="2800"/>
        <w:jc w:val="center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LA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INTE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CI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N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7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72" w:lineRule="auto"/>
        <w:ind w:left="120" w:right="74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2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2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4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2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7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100" w:after="0" w:line="240" w:lineRule="auto"/>
        <w:ind w:left="3816" w:right="3798"/>
        <w:jc w:val="center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TR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NSIT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</w:r>
    </w:p>
    <w:p>
      <w:pPr>
        <w:spacing w:before="6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72" w:lineRule="auto"/>
        <w:ind w:left="120" w:right="75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PRI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ER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rá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99" w:after="0" w:line="240" w:lineRule="auto"/>
        <w:ind w:left="40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SE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3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</w:p>
    <w:p>
      <w:pPr>
        <w:spacing w:before="28" w:after="0" w:line="240" w:lineRule="auto"/>
        <w:ind w:left="12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7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71" w:lineRule="auto"/>
        <w:ind w:left="120" w:right="73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TERCE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Dur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ñ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rá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0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73" w:lineRule="auto"/>
        <w:ind w:left="120" w:right="65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98" w:after="0" w:line="272" w:lineRule="auto"/>
        <w:ind w:left="120" w:right="67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RT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5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99" w:after="0" w:line="271" w:lineRule="auto"/>
        <w:ind w:left="120" w:right="69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Q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UINT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ría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</w:p>
    <w:p>
      <w:pPr>
        <w:spacing w:before="0" w:after="0" w:line="206" w:lineRule="exact"/>
        <w:ind w:left="86" w:right="75"/>
        <w:jc w:val="center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4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8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“C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”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rí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</w:p>
    <w:p>
      <w:pPr>
        <w:spacing w:before="30" w:after="0" w:line="240" w:lineRule="auto"/>
        <w:ind w:left="12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p>
      <w:pPr>
        <w:spacing w:before="4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72" w:lineRule="auto"/>
        <w:ind w:left="120" w:right="68" w:firstLine="288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Da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é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x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Enri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q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ña</w:t>
      </w:r>
      <w:r>
        <w:rPr>
          <w:rFonts w:ascii="Arial" w:hAnsi="Arial" w:cs="Arial" w:eastAsia="Arial"/>
          <w:sz w:val="18"/>
          <w:szCs w:val="18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Ni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</w:rPr>
        <w:t>t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.-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ú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ría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ri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ti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Ir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na</w:t>
      </w:r>
      <w:r>
        <w:rPr>
          <w:rFonts w:ascii="Arial" w:hAnsi="Arial" w:cs="Arial" w:eastAsia="Arial"/>
          <w:sz w:val="18"/>
          <w:szCs w:val="18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ía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Ce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da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Garc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.-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Rú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</w:p>
    <w:sectPr>
      <w:pgMar w:header="729" w:footer="0" w:top="960" w:bottom="280" w:left="1580" w:right="1580"/>
      <w:pgSz w:w="12240" w:h="15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"/>
    <w:family w:val="roman"/>
    <w:pitch w:val="variable"/>
  </w:font>
  <w:font w:name="Arial">
    <w:charset w:val="0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97.533997pt;margin-top:46.509998pt;width:417.05pt;height:2.260pt;mso-position-horizontal-relative:page;mso-position-vertical-relative:page;z-index:-336" coordorigin="1951,930" coordsize="8341,45">
          <v:group style="position:absolute;left:1959;top:967;width:8325;height:2" coordorigin="1959,967" coordsize="8325,2">
            <v:shape style="position:absolute;left:1959;top:967;width:8325;height:2" coordorigin="1959,967" coordsize="8325,0" path="m1959,967l10283,967e" filled="f" stroked="t" strokeweight=".82pt" strokecolor="#000000">
              <v:path arrowok="t"/>
            </v:shape>
          </v:group>
          <v:group style="position:absolute;left:1959;top:938;width:8325;height:2" coordorigin="1959,938" coordsize="8325,2">
            <v:shape style="position:absolute;left:1959;top:938;width:8325;height:2" coordorigin="1959,938" coordsize="8325,0" path="m1959,938l10283,938e" filled="f" stroked="t" strokeweight=".82pt" strokecolor="#000000">
              <v:path arrowok="t"/>
            </v:shape>
          </v:group>
          <w10:wrap type="none"/>
        </v:group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09.779999pt;margin-top:35.437935pt;width:109.115002pt;height:11pt;mso-position-horizontal-relative:page;mso-position-vertical-relative:page;z-index:-335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47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2"/>
                    <w:w w:val="100"/>
                  </w:rPr>
                  <w:t>(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P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ri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3"/>
                    <w:w w:val="100"/>
                  </w:rPr>
                  <w:t>m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e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ra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S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e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c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c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i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ó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2"/>
                    <w:w w:val="100"/>
                  </w:rPr>
                  <w:t>n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2"/>
                    <w:w w:val="100"/>
                  </w:rPr>
                  <w:t>-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2"/>
                    <w:w w:val="100"/>
                  </w:rPr>
                  <w:t>V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e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s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p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e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rt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i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n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a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)</w:t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72.649994pt;margin-top:35.437935pt;width:71.219003pt;height:11pt;mso-position-horizontal-relative:page;mso-position-vertical-relative:page;z-index:-334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47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DI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3"/>
                    <w:w w:val="100"/>
                  </w:rPr>
                  <w:t>A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RIO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OFIC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2"/>
                    <w:w w:val="100"/>
                  </w:rPr>
                  <w:t>I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AL</w:t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95.429993pt;margin-top:35.437935pt;width:119.657006pt;height:11pt;mso-position-horizontal-relative:page;mso-position-vertical-relative:page;z-index:-333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47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J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u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e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v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e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s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2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9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d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e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n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o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v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ie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4"/>
                    <w:w w:val="100"/>
                  </w:rPr>
                  <w:t>m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b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re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d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e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2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0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1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8</w:t>
                </w:r>
              </w:p>
            </w:txbxContent>
          </v:textbox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97.533997pt;margin-top:46.509998pt;width:417.05pt;height:2.260pt;mso-position-horizontal-relative:page;mso-position-vertical-relative:page;z-index:-332" coordorigin="1951,930" coordsize="8341,45">
          <v:group style="position:absolute;left:1959;top:967;width:8325;height:2" coordorigin="1959,967" coordsize="8325,2">
            <v:shape style="position:absolute;left:1959;top:967;width:8325;height:2" coordorigin="1959,967" coordsize="8325,0" path="m1959,967l10283,967e" filled="f" stroked="t" strokeweight=".82pt" strokecolor="#000000">
              <v:path arrowok="t"/>
            </v:shape>
          </v:group>
          <v:group style="position:absolute;left:1959;top:938;width:8325;height:2" coordorigin="1959,938" coordsize="8325,2">
            <v:shape style="position:absolute;left:1959;top:938;width:8325;height:2" coordorigin="1959,938" coordsize="8325,0" path="m1959,938l10283,938e" filled="f" stroked="t" strokeweight=".82pt" strokecolor="#000000">
              <v:path arrowok="t"/>
            </v:shape>
          </v:group>
          <w10:wrap type="none"/>
        </v:group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8.384003pt;margin-top:35.437935pt;width:119.657006pt;height:11pt;mso-position-horizontal-relative:page;mso-position-vertical-relative:page;z-index:-331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47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J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u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e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v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e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s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2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9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d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e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n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o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v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ie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4"/>
                    <w:w w:val="100"/>
                  </w:rPr>
                  <w:t>m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b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re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d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e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2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0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1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8</w:t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72.649994pt;margin-top:35.437935pt;width:71.219003pt;height:11pt;mso-position-horizontal-relative:page;mso-position-vertical-relative:page;z-index:-330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47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DI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3"/>
                    <w:w w:val="100"/>
                  </w:rPr>
                  <w:t>A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RIO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OFIC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2"/>
                    <w:w w:val="100"/>
                  </w:rPr>
                  <w:t>I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AL</w:t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05.869995pt;margin-top:35.437935pt;width:109.247002pt;height:11pt;mso-position-horizontal-relative:page;mso-position-vertical-relative:page;z-index:-329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47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(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3"/>
                    <w:w w:val="100"/>
                  </w:rPr>
                  <w:t>P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ri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3"/>
                    <w:w w:val="100"/>
                  </w:rPr>
                  <w:t>m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e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ra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S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e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c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c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i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ó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2"/>
                    <w:w w:val="100"/>
                  </w:rPr>
                  <w:t>n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-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2"/>
                    <w:w w:val="100"/>
                  </w:rPr>
                  <w:t>V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e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s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p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e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rt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2"/>
                    <w:w w:val="100"/>
                  </w:rPr>
                  <w:t>i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1"/>
                    <w:w w:val="100"/>
                  </w:rPr>
                  <w:t>n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1"/>
                    <w:w w:val="100"/>
                  </w:rPr>
                  <w:t>a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)</w:t>
                </w:r>
              </w:p>
            </w:txbxContent>
          </v:textbox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  <w:evenAndOddHeader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openxmlformats.org/officeDocument/2006/relationships/settings" Target="settings.xml"/><Relationship Id="rId7" Type="http://schemas.openxmlformats.org/officeDocument/2006/relationships/header" Target="header1.xml"/><Relationship Id="rId8" Type="http://schemas.openxmlformats.org/officeDocument/2006/relationships/header" Target="header2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DOF</dc:creator>
  <dc:title> </dc:title>
  <dcterms:created xsi:type="dcterms:W3CDTF">2019-11-13T12:50:22Z</dcterms:created>
  <dcterms:modified xsi:type="dcterms:W3CDTF">2019-11-13T12:50:22Z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2018-11-30T00:00:00Z</vt:filetime>
  </property>
  <property fmtid="{D5CDD505-2E9C-101B-9397-08002B2CF9AE}" pid="3" name="LastSaved">
    <vt:filetime>2019-11-13T00:00:00Z</vt:filetime>
  </property>
</Properties>
</file>