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76" w:after="0" w:line="283" w:lineRule="auto"/>
        <w:ind w:left="3494" w:right="730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PUBL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CADO: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G.O.E.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19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JULIO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2016.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NÚM.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EXT.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286.</w:t>
      </w:r>
      <w:r>
        <w:rPr>
          <w:rFonts w:ascii="Times New Roman" w:hAnsi="Times New Roman" w:cs="Times New Roman" w:eastAsia="Times New Roman"/>
          <w:sz w:val="24"/>
          <w:szCs w:val="24"/>
          <w:color w:val="00000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3035" w:right="301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GOBIERNO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1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TADO</w:t>
      </w:r>
      <w:r>
        <w:rPr>
          <w:rFonts w:ascii="Times New Roman" w:hAnsi="Times New Roman" w:cs="Times New Roman" w:eastAsia="Times New Roman"/>
          <w:sz w:val="24"/>
          <w:szCs w:val="24"/>
          <w:color w:val="000000"/>
          <w:spacing w:val="0"/>
          <w:w w:val="100"/>
        </w:rPr>
      </w:r>
    </w:p>
    <w:p>
      <w:pPr>
        <w:spacing w:before="50" w:after="0" w:line="240" w:lineRule="auto"/>
        <w:ind w:left="4131" w:right="4107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  <w:b/>
          <w:bCs/>
        </w:rPr>
        <w:t>———</w:t>
      </w:r>
      <w:r>
        <w:rPr>
          <w:rFonts w:ascii="Times New Roman" w:hAnsi="Times New Roman" w:cs="Times New Roman" w:eastAsia="Times New Roman"/>
          <w:sz w:val="24"/>
          <w:szCs w:val="24"/>
          <w:color w:val="000000"/>
          <w:spacing w:val="0"/>
          <w:w w:val="100"/>
        </w:rPr>
      </w:r>
    </w:p>
    <w:p>
      <w:pPr>
        <w:spacing w:before="50" w:after="0" w:line="240" w:lineRule="auto"/>
        <w:ind w:left="3624" w:right="3588"/>
        <w:jc w:val="center"/>
        <w:rPr>
          <w:rFonts w:ascii="Times New Roman" w:hAnsi="Times New Roman" w:cs="Times New Roman" w:eastAsia="Times New Roman"/>
          <w:sz w:val="19"/>
          <w:szCs w:val="19"/>
        </w:rPr>
      </w:pPr>
      <w:rPr/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19"/>
          <w:szCs w:val="19"/>
          <w:color w:val="0B0B0B"/>
          <w:spacing w:val="0"/>
          <w:w w:val="100"/>
        </w:rPr>
        <w:t>ODER</w:t>
      </w:r>
      <w:r>
        <w:rPr>
          <w:rFonts w:ascii="Times New Roman" w:hAnsi="Times New Roman" w:cs="Times New Roman" w:eastAsia="Times New Roman"/>
          <w:sz w:val="19"/>
          <w:szCs w:val="19"/>
          <w:color w:val="0B0B0B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B0B0B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19"/>
          <w:szCs w:val="19"/>
          <w:color w:val="0B0B0B"/>
          <w:spacing w:val="0"/>
          <w:w w:val="99"/>
        </w:rPr>
        <w:t>J</w:t>
      </w:r>
      <w:r>
        <w:rPr>
          <w:rFonts w:ascii="Times New Roman" w:hAnsi="Times New Roman" w:cs="Times New Roman" w:eastAsia="Times New Roman"/>
          <w:sz w:val="19"/>
          <w:szCs w:val="19"/>
          <w:color w:val="0B0B0B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19"/>
          <w:szCs w:val="19"/>
          <w:color w:val="0B0B0B"/>
          <w:spacing w:val="1"/>
          <w:w w:val="99"/>
        </w:rPr>
        <w:t>C</w:t>
      </w:r>
      <w:r>
        <w:rPr>
          <w:rFonts w:ascii="Times New Roman" w:hAnsi="Times New Roman" w:cs="Times New Roman" w:eastAsia="Times New Roman"/>
          <w:sz w:val="19"/>
          <w:szCs w:val="19"/>
          <w:color w:val="0B0B0B"/>
          <w:spacing w:val="0"/>
          <w:w w:val="99"/>
        </w:rPr>
        <w:t>U</w:t>
      </w:r>
      <w:r>
        <w:rPr>
          <w:rFonts w:ascii="Times New Roman" w:hAnsi="Times New Roman" w:cs="Times New Roman" w:eastAsia="Times New Roman"/>
          <w:sz w:val="19"/>
          <w:szCs w:val="19"/>
          <w:color w:val="0B0B0B"/>
          <w:spacing w:val="1"/>
          <w:w w:val="99"/>
        </w:rPr>
        <w:t>T</w:t>
      </w:r>
      <w:r>
        <w:rPr>
          <w:rFonts w:ascii="Times New Roman" w:hAnsi="Times New Roman" w:cs="Times New Roman" w:eastAsia="Times New Roman"/>
          <w:sz w:val="19"/>
          <w:szCs w:val="19"/>
          <w:color w:val="0B0B0B"/>
          <w:spacing w:val="0"/>
          <w:w w:val="99"/>
        </w:rPr>
        <w:t>IVO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0"/>
          <w:w w:val="100"/>
        </w:rPr>
      </w:r>
    </w:p>
    <w:p>
      <w:pPr>
        <w:spacing w:before="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argen</w:t>
      </w:r>
      <w:r>
        <w:rPr>
          <w:rFonts w:ascii="Times New Roman" w:hAnsi="Times New Roman" w:cs="Times New Roman" w:eastAsia="Times New Roman"/>
          <w:sz w:val="24"/>
          <w:szCs w:val="24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4"/>
          <w:szCs w:val="24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sello</w:t>
      </w:r>
      <w:r>
        <w:rPr>
          <w:rFonts w:ascii="Times New Roman" w:hAnsi="Times New Roman" w:cs="Times New Roman" w:eastAsia="Times New Roman"/>
          <w:sz w:val="24"/>
          <w:szCs w:val="24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dice:</w:t>
      </w:r>
      <w:r>
        <w:rPr>
          <w:rFonts w:ascii="Times New Roman" w:hAnsi="Times New Roman" w:cs="Times New Roman" w:eastAsia="Times New Roman"/>
          <w:sz w:val="24"/>
          <w:szCs w:val="24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Estados</w:t>
      </w:r>
      <w:r>
        <w:rPr>
          <w:rFonts w:ascii="Times New Roman" w:hAnsi="Times New Roman" w:cs="Times New Roman" w:eastAsia="Times New Roman"/>
          <w:sz w:val="24"/>
          <w:szCs w:val="24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Unidos</w:t>
      </w:r>
      <w:r>
        <w:rPr>
          <w:rFonts w:ascii="Times New Roman" w:hAnsi="Times New Roman" w:cs="Times New Roman" w:eastAsia="Times New Roman"/>
          <w:sz w:val="24"/>
          <w:szCs w:val="24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Mexicanos.—Gobernador</w:t>
      </w:r>
      <w:r>
        <w:rPr>
          <w:rFonts w:ascii="Times New Roman" w:hAnsi="Times New Roman" w:cs="Times New Roman" w:eastAsia="Times New Roman"/>
          <w:sz w:val="24"/>
          <w:szCs w:val="24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</w:p>
    <w:p>
      <w:pPr>
        <w:spacing w:before="0" w:after="0" w:line="240" w:lineRule="auto"/>
        <w:ind w:left="102" w:right="5770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Ignacio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Llave.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JAVI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2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DUARTE</w:t>
      </w:r>
      <w:r>
        <w:rPr>
          <w:rFonts w:ascii="Times New Roman" w:hAnsi="Times New Roman" w:cs="Times New Roman" w:eastAsia="Times New Roman"/>
          <w:sz w:val="24"/>
          <w:szCs w:val="24"/>
          <w:spacing w:val="3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OCHOA,</w:t>
      </w:r>
      <w:r>
        <w:rPr>
          <w:rFonts w:ascii="Times New Roman" w:hAnsi="Times New Roman" w:cs="Times New Roman" w:eastAsia="Times New Roman"/>
          <w:sz w:val="24"/>
          <w:szCs w:val="24"/>
          <w:spacing w:val="3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Gobernador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Ignacio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Llave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funda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ecido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49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fracciones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XXIII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50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párra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imero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nstit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olítica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stado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acruz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Llave;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apartado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fracción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XVI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apartado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fracción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XIX,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161,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172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173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Ignacio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Llave;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gundo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Transitorio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Decreto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nú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ero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580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Reforma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Adiciona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diversas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sposicio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Código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Penal,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ordena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Ignacio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Llave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publicado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Gaceta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Ofi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i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ial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nú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ero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extraordinario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286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fecha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20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julio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2015,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</w:p>
    <w:p>
      <w:pPr>
        <w:spacing w:before="4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3166" w:right="3166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1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I.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Constit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ción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olítica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Estados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Unidos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Mexica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ece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artíc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117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últi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párrafo,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Congreso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Legislaturas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entidades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federativas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deberán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itir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leyes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nadas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batir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alcoholis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;</w:t>
      </w:r>
    </w:p>
    <w:p>
      <w:pPr>
        <w:spacing w:before="1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II.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alcoholis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uno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proble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ás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afecta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nue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ociedad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nstitu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ás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ralizada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toxico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anía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ntegra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grupo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principales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proble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édicos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sociales,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expresándose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nuestro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país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cada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vez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ayor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agnitud,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debido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tendencia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escala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social;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III.</w:t>
      </w:r>
      <w:r>
        <w:rPr>
          <w:rFonts w:ascii="Times New Roman" w:hAnsi="Times New Roman" w:cs="Times New Roman" w:eastAsia="Times New Roman"/>
          <w:sz w:val="24"/>
          <w:szCs w:val="24"/>
          <w:spacing w:val="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Ley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General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establece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sus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artículos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187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187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bis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fracciones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coordinación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desarrollar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alcoholis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abuso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arco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ste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Nacional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á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bito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respectivas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petencias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fed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rativas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plementen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edidas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acciones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favorezcan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inución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uso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ocivo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ohol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efectos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éste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terceros;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6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IV.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diversos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padeci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relevantes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han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registrado,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encuentran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asociados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hábitos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estilos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vida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como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edades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hígado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ocasionad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alcoholis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tasa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9.2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cada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100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habitante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;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tumores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alignos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hígado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vías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biliares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tasa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9.4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cada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habitantes.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stas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encuentran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dentro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diez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eras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ortali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neral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Estado;</w:t>
      </w:r>
    </w:p>
    <w:p>
      <w:pPr>
        <w:jc w:val="both"/>
        <w:spacing w:after="0"/>
        <w:sectPr>
          <w:type w:val="continuous"/>
          <w:pgSz w:w="12240" w:h="15840"/>
          <w:pgMar w:top="1340" w:bottom="280" w:left="1600" w:right="1580"/>
        </w:sectPr>
      </w:pPr>
      <w:rPr/>
    </w:p>
    <w:p>
      <w:pPr>
        <w:spacing w:before="74" w:after="0" w:line="240" w:lineRule="auto"/>
        <w:ind w:left="102" w:right="62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V.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onstit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ción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Política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ruz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gnacio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Llave,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artículo</w:t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8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señala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habitantes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tienen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derecho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vivir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crecer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ambiente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saludable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bienestar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desarrollo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ano;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VI.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Plan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Veracruzano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Desarrollo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capítulo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III.3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deno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inado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Salud: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prevención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atención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oportuna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todos,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pló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una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fuente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bienestar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considerada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activo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contribuye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prosperidad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todo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País,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individuos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integran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pueblos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más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productivos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ás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ricos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todos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aspectos.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212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razón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fund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consideraciones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bien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itir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sig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iente:</w:t>
      </w:r>
    </w:p>
    <w:p>
      <w:pPr>
        <w:spacing w:before="4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23" w:right="423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REGLA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SOBRE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COHÓLICAS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VERACRUZ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IG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ACIO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LAVE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2788" w:right="2789" w:firstLine="3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CAPÍ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DISPOSIC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NERAL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12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1.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presente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Regla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orden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público,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interés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social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observancia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obligatoria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cruz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Ignacio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Llave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tiene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objeto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regular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locales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torizados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tér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Ley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Ignacio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Llave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ás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atividad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apli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able.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2.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aplicación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presente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Regla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corresponde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Secretaría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conducto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organis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deno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Servicios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3.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consideran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efectos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Regla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ento,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todas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contengan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alcohol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etílico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proporción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ayor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2%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volu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en,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clasifican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siguiente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anera: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I.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bajo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contenido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alcohólic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Son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productos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contienen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hasta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grados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GAY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USSAC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(G.L.);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II.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medio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contenido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alcohólico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Son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productos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contienen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entre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6.1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grados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G.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L.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20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grados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G.L.;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III.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alto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contenido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cohólico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productos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contienen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20.1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grados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G.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L.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55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grados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G.L.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60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productos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cuyo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contenido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55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grados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G.L.,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consideran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alcohol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potable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autoriz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rá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venta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nistro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público,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ingestión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directa.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42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4.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aplicación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presente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regirán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siguientes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principios: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232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protección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idad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ersonas,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ilia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intereses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población;</w:t>
      </w:r>
    </w:p>
    <w:p>
      <w:pPr>
        <w:jc w:val="both"/>
        <w:spacing w:after="0"/>
        <w:sectPr>
          <w:pgSz w:w="12240" w:h="15840"/>
          <w:pgMar w:top="1340" w:bottom="280" w:left="1600" w:right="1580"/>
        </w:sectPr>
      </w:pPr>
      <w:rPr/>
    </w:p>
    <w:p>
      <w:pPr>
        <w:spacing w:before="74" w:after="0" w:line="240" w:lineRule="auto"/>
        <w:ind w:left="102" w:right="57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II.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seguridad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tegridad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física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ental</w:t>
      </w:r>
      <w:r>
        <w:rPr>
          <w:rFonts w:ascii="Times New Roman" w:hAnsi="Times New Roman" w:cs="Times New Roman" w:eastAsia="Times New Roman"/>
          <w:sz w:val="24"/>
          <w:szCs w:val="24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personas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q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ue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tan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donde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expendan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1983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bate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adicción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alcohólicas.</w:t>
      </w:r>
    </w:p>
    <w:p>
      <w:pPr>
        <w:spacing w:before="1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3726" w:right="3724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CAPÍ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II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0" w:after="0" w:line="240" w:lineRule="auto"/>
        <w:ind w:left="2761" w:right="2761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TABLEC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MIENTOS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1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5.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donde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expendan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clasifican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siguiente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anera: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3041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Donde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expendan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cohólicas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envase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cerrado: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6543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a).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Tiendas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abarrotes;</w:t>
      </w:r>
    </w:p>
    <w:p>
      <w:pPr>
        <w:spacing w:before="0" w:after="0" w:line="240" w:lineRule="auto"/>
        <w:ind w:left="102" w:right="5022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b).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Misceláneas,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estanquillos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tendajos;</w:t>
      </w:r>
    </w:p>
    <w:p>
      <w:pPr>
        <w:spacing w:before="0" w:after="0" w:line="240" w:lineRule="auto"/>
        <w:ind w:left="102" w:right="3810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c).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Tiendas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abarrotes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vinos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licores;</w:t>
      </w:r>
    </w:p>
    <w:p>
      <w:pPr>
        <w:spacing w:before="0" w:after="0" w:line="240" w:lineRule="auto"/>
        <w:ind w:left="102" w:right="2713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d).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acenes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distrib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ayoreo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ó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licas;</w:t>
      </w:r>
    </w:p>
    <w:p>
      <w:pPr>
        <w:spacing w:before="0" w:after="0" w:line="240" w:lineRule="auto"/>
        <w:ind w:left="102" w:right="3663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e).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Depósitos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bajo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contenido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alcohólico;</w:t>
      </w:r>
    </w:p>
    <w:p>
      <w:pPr>
        <w:spacing w:before="2" w:after="0" w:line="276" w:lineRule="exact"/>
        <w:ind w:left="102" w:right="1503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f).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Super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cados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tiendas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autoservicios,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departa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entales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acias;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g).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Vinaterías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licorerías.</w:t>
      </w:r>
    </w:p>
    <w:p>
      <w:pPr>
        <w:spacing w:before="13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2253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Donde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expendan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ó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licas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copeo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envase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abierto: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7020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Bares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cantinas.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Video-Bares;</w:t>
      </w:r>
    </w:p>
    <w:p>
      <w:pPr>
        <w:spacing w:before="0" w:after="0" w:line="240" w:lineRule="auto"/>
        <w:ind w:left="102" w:right="713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Resta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-Bar;</w:t>
      </w:r>
    </w:p>
    <w:p>
      <w:pPr>
        <w:spacing w:before="0" w:after="0" w:line="240" w:lineRule="auto"/>
        <w:ind w:left="102" w:right="56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Centros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ociales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Deportivos;</w:t>
      </w:r>
    </w:p>
    <w:p>
      <w:pPr>
        <w:spacing w:before="0" w:after="0" w:line="240" w:lineRule="auto"/>
        <w:ind w:left="102" w:right="6831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Centros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nocturnos;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Centros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botaneros;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Antros;</w:t>
      </w:r>
    </w:p>
    <w:p>
      <w:pPr>
        <w:spacing w:before="0" w:after="0" w:line="240" w:lineRule="auto"/>
        <w:ind w:left="102" w:right="71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Restaurantes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bajo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contenido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ólico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entos;</w:t>
      </w:r>
    </w:p>
    <w:p>
      <w:pPr>
        <w:spacing w:before="0" w:after="0" w:line="240" w:lineRule="auto"/>
        <w:ind w:left="102" w:right="272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Restaurantes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hasta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edio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contenido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j)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Restaurantes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hasta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alto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contenido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ntos.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k)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rece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ción.</w:t>
      </w:r>
    </w:p>
    <w:p>
      <w:pPr>
        <w:spacing w:before="0" w:after="0" w:line="240" w:lineRule="auto"/>
        <w:ind w:left="102" w:right="5660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Expendi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eventuales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feria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;</w:t>
      </w:r>
    </w:p>
    <w:p>
      <w:pPr>
        <w:spacing w:before="0" w:after="0" w:line="240" w:lineRule="auto"/>
        <w:ind w:left="102" w:right="756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Casinos;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</w:p>
    <w:p>
      <w:pPr>
        <w:spacing w:before="0" w:after="0" w:line="240" w:lineRule="auto"/>
        <w:ind w:left="102" w:right="5402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Centros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espectáculos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públicos.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ientos,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locales,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negocios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ilares,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encuentren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encionados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presente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artículo,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cualquiera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sea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inación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identificación,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equiparan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alguno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señalados,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confor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giro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ercantil.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6.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venta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locará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vista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público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arcas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smas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distintos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tipos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ofrezcan;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cerciorarse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ayoría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edad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ervi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io,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titular,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dependiente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encargado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requerirá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mostrada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identi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ó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icial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otogra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ía.</w:t>
      </w:r>
    </w:p>
    <w:p>
      <w:pPr>
        <w:jc w:val="both"/>
        <w:spacing w:after="0"/>
        <w:sectPr>
          <w:pgSz w:w="12240" w:h="15840"/>
          <w:pgMar w:top="1340" w:bottom="280" w:left="1600" w:right="1580"/>
        </w:sectPr>
      </w:pPr>
      <w:rPr/>
    </w:p>
    <w:p>
      <w:pPr>
        <w:spacing w:before="76" w:after="0" w:line="240" w:lineRule="auto"/>
        <w:ind w:left="3679" w:right="3678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CAPÍ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III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0" w:after="0" w:line="240" w:lineRule="auto"/>
        <w:ind w:left="3042" w:right="3042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PROHIBICIONES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1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7.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Queda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prohibida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venta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copeo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envase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abierto,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encuentren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ubicados</w:t>
      </w:r>
      <w:r>
        <w:rPr>
          <w:rFonts w:ascii="Times New Roman" w:hAnsi="Times New Roman" w:cs="Times New Roman" w:eastAsia="Times New Roman"/>
          <w:sz w:val="24"/>
          <w:szCs w:val="24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trescient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etros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escuelas,</w:t>
      </w:r>
      <w:r>
        <w:rPr>
          <w:rFonts w:ascii="Times New Roman" w:hAnsi="Times New Roman" w:cs="Times New Roman" w:eastAsia="Times New Roman"/>
          <w:sz w:val="24"/>
          <w:szCs w:val="24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centr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deportivos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otros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lugares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unión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niñas,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niños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adole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centes,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plos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igl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así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hospitales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lí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6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8.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Queda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prohibida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venta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niñas,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niños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adolescentes,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q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ue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dediq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tos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ductos,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dicho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deberá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impedir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bajo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cualquier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motivo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produzca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hecho.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9.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todos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giros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vendan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queda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prohibida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modalidad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barra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libre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alquier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ilar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exente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pago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idor.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lugares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donde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exista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cuota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general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cobre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pago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derecho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sión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entrada,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podrá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exentar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pago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aquellas,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hacer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disti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precio,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atención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énero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cualquier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circunstancia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tenga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objeto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incitar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consumo.</w:t>
      </w:r>
    </w:p>
    <w:p>
      <w:pPr>
        <w:spacing w:before="1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10.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Queda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prohibida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venta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botella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cerrada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copeo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02:00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08:00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horas.</w:t>
      </w:r>
    </w:p>
    <w:p>
      <w:pPr>
        <w:spacing w:before="1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3685" w:right="3685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CAPÍ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IV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0" w:after="0" w:line="240" w:lineRule="auto"/>
        <w:ind w:left="2916" w:right="2917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AUTOR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ZACIONES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1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11.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autorización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nistrativo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medio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Secretaría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conducto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Servi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persona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física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oral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realice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actividades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copeo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nvase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abierto,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vez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plidos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requisitos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odalidades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deter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eracruz,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presente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Regla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ás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disposiciones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apli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ables.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12.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rizaciones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anitarias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dan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nistren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alcohólicas,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tendrán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carácter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licencias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sanitarias,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funciona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nto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tarje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control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sanitario,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personas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laboren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13.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obligatorio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funciona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expendan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alcohólicas,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edio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alto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contenido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alcohólico,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copeo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envase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abierto,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tér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inos</w:t>
      </w:r>
      <w:r>
        <w:rPr>
          <w:rFonts w:ascii="Times New Roman" w:hAnsi="Times New Roman" w:cs="Times New Roman" w:eastAsia="Times New Roman"/>
          <w:sz w:val="24"/>
          <w:szCs w:val="24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presente</w:t>
      </w:r>
      <w:r>
        <w:rPr>
          <w:rFonts w:ascii="Times New Roman" w:hAnsi="Times New Roman" w:cs="Times New Roman" w:eastAsia="Times New Roman"/>
          <w:sz w:val="24"/>
          <w:szCs w:val="24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Regla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ento,</w:t>
      </w:r>
      <w:r>
        <w:rPr>
          <w:rFonts w:ascii="Times New Roman" w:hAnsi="Times New Roman" w:cs="Times New Roman" w:eastAsia="Times New Roman"/>
          <w:sz w:val="24"/>
          <w:szCs w:val="24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obtener</w:t>
      </w:r>
      <w:r>
        <w:rPr>
          <w:rFonts w:ascii="Times New Roman" w:hAnsi="Times New Roman" w:cs="Times New Roman" w:eastAsia="Times New Roman"/>
          <w:sz w:val="24"/>
          <w:szCs w:val="24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encia</w:t>
      </w:r>
      <w:r>
        <w:rPr>
          <w:rFonts w:ascii="Times New Roman" w:hAnsi="Times New Roman" w:cs="Times New Roman" w:eastAsia="Times New Roman"/>
          <w:sz w:val="24"/>
          <w:szCs w:val="24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ria,</w:t>
      </w:r>
      <w:r>
        <w:rPr>
          <w:rFonts w:ascii="Times New Roman" w:hAnsi="Times New Roman" w:cs="Times New Roman" w:eastAsia="Times New Roman"/>
          <w:sz w:val="24"/>
          <w:szCs w:val="24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ediante</w:t>
      </w:r>
      <w:r>
        <w:rPr>
          <w:rFonts w:ascii="Times New Roman" w:hAnsi="Times New Roman" w:cs="Times New Roman" w:eastAsia="Times New Roman"/>
          <w:sz w:val="24"/>
          <w:szCs w:val="24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itud</w:t>
      </w:r>
      <w:r>
        <w:rPr>
          <w:rFonts w:ascii="Times New Roman" w:hAnsi="Times New Roman" w:cs="Times New Roman" w:eastAsia="Times New Roman"/>
          <w:sz w:val="24"/>
          <w:szCs w:val="24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Secretaría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conducto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Servicios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14.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licencia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docu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expide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Secretaría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conducto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Servicios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Veracruz,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ando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cal,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obiliario,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equipo,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utensilios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alación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ú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nan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ondiciones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funciona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ecte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personal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labora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él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asistentes.</w:t>
      </w:r>
    </w:p>
    <w:p>
      <w:pPr>
        <w:jc w:val="both"/>
        <w:spacing w:after="0"/>
        <w:sectPr>
          <w:pgSz w:w="12240" w:h="15840"/>
          <w:pgMar w:top="1340" w:bottom="280" w:left="1600" w:right="1580"/>
        </w:sectPr>
      </w:pPr>
      <w:rPr/>
    </w:p>
    <w:p>
      <w:pPr>
        <w:spacing w:before="74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15.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solicitud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obtención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encia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anitaria,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deberá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er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siguie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atos: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7190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Giro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erci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l;</w:t>
      </w:r>
    </w:p>
    <w:p>
      <w:pPr>
        <w:spacing w:before="0" w:after="0" w:line="240" w:lineRule="auto"/>
        <w:ind w:left="102" w:right="6302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propietario;</w:t>
      </w:r>
    </w:p>
    <w:p>
      <w:pPr>
        <w:spacing w:before="0" w:after="0" w:line="240" w:lineRule="auto"/>
        <w:ind w:left="102" w:right="3718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Razón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ocial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nación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IV.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Ubicación;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</w:p>
    <w:p>
      <w:pPr>
        <w:spacing w:before="0" w:after="0" w:line="240" w:lineRule="auto"/>
        <w:ind w:left="102" w:right="5230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probante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pago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derechos.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16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lice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cias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sanitarias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expedirán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local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giro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señalado;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revocarán,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deja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plir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denamientos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aplicables,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odifica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funciona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conserva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condiciones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nitarias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exigidas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autoridades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9" w:lineRule="auto"/>
        <w:ind w:left="102" w:right="56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17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requ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rirá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lice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cia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expendio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envase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rrado,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bajo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contenido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alcohólico,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tien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abarrotes,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sceláneas,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tanquillos,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tendajos,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supertiendas,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super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ercados,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centros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erciales,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ás,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ilares,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están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padronados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giro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correspondiente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reúnen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requisitos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sanitarios;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igual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expendio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envase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abierto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tipo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clubes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deportivos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recreativos,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casinos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círculos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socia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servicio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exclusivo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socios.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0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8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otorga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licencia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donde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expendan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consu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ediato,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de: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canti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cervecería,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pulquería,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centro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nocturno,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antros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snack-bar;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requerirá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cuente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aproba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ón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sesenta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ciento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jefes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ilia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radiquen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aceras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cuadra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donde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pretenda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ubicar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negocio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anuencia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unicipal.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tos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nte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tíc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entiende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cuadra,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cia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q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existe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entre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esquinas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anzana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casas.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9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licencias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otorguen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expendan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pagarán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derechos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establezca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ateria.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Ninguna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autoridad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representante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está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facultada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cobrar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solicitar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cuotas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aportaciones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econó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icas,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adicional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pago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derechos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funciona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donde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xpendan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2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autoridades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mpetentes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llevarán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cabo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pañas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censo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regularización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propietarios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encargados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deberán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proporcionar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datos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condiciones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legales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funciona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requiera.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60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21.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licencias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otorgarán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tie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revalidaciones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ece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22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Secretaría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Salud,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conducto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Servicios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podrá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celebrar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Ayunta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ientos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Veracruz,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acuerdos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colaboración,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ateria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procuración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alcoholismo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cor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upción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alcohol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confor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dad</w:t>
      </w:r>
    </w:p>
    <w:p>
      <w:pPr>
        <w:jc w:val="both"/>
        <w:spacing w:after="0"/>
        <w:sectPr>
          <w:pgSz w:w="12240" w:h="15840"/>
          <w:pgMar w:top="1340" w:bottom="280" w:left="1600" w:right="1580"/>
        </w:sectPr>
      </w:pPr>
      <w:rPr/>
    </w:p>
    <w:p>
      <w:pPr>
        <w:spacing w:before="74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177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Nonies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control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vigilancia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horarios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funciona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expendan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nistren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23.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Secretaría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conducto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Servicios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coordinación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unic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pios,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podrán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deter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qué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deberán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anecer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cerrados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días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disposición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Ley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prohi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ción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podrán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continu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prestando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servicios,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absteniéndose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vender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dichos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productos.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2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4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restaurantes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podrán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vender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consumo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Debiendo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colocar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lugar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visible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donde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consigne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prohibición,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ismo,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deberá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señalarse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smas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podrá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exceder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horario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cierre,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aún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cuando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entre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restaurante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puerta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cerrada.</w:t>
      </w:r>
    </w:p>
    <w:p>
      <w:pPr>
        <w:spacing w:before="1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3732" w:right="3732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CAPÍ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0" w:after="0" w:line="240" w:lineRule="auto"/>
        <w:ind w:left="1797" w:right="1797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OBLIGACIONES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QUIEN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VENDEN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SIRVEN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12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25.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propietarios,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encargados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pleados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ientos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donde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expidan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tienen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siguientes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obligaciones: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I.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Exhi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anente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ente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torización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ciona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rigi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copia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certificada,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licen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anit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ria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jetas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control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sanitario;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3976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plir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salubridad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higiene;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123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edidas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seguri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neces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rias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prev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niestro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IV.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Colocar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lugar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visible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bares,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cantinas,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antros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ilares,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avisos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señalen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prohibición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entrada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venta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niñas,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niños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adolescentes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impedir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entra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horario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apertura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cierre;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480" w:lineRule="auto"/>
        <w:ind w:left="102" w:right="368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pedir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personas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ebriedad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reconocible;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pedir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juegos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azar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;</w:t>
      </w:r>
    </w:p>
    <w:p>
      <w:pPr>
        <w:spacing w:before="1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vender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fuera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horario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días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disposición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prohíba;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952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sionar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ole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tias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á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ndalos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idos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reb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68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ecib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les;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IX.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Infor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ediato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ente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sobre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alteraciones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orden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comisión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ilícitos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faltas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nistrativas;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1505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X.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ás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ezca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otros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ordena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legales.</w:t>
      </w:r>
    </w:p>
    <w:p>
      <w:pPr>
        <w:jc w:val="both"/>
        <w:spacing w:after="0"/>
        <w:sectPr>
          <w:pgSz w:w="12240" w:h="15840"/>
          <w:pgMar w:top="1340" w:bottom="280" w:left="1600" w:right="1580"/>
        </w:sectPr>
      </w:pPr>
      <w:rPr/>
    </w:p>
    <w:p>
      <w:pPr>
        <w:spacing w:before="76" w:after="0" w:line="240" w:lineRule="auto"/>
        <w:ind w:left="3685" w:right="3685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CAPÍ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VI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0" w:after="0" w:line="240" w:lineRule="auto"/>
        <w:ind w:left="2888" w:right="2889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CONTROL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SANITARIO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1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26.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Secretaría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conducto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Servici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alud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ejercerá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control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sanitario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ientos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expendan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disti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odalida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27.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Secretaría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conducto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Servici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alud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ordenará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verificación,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vigilancia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inspecc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ón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ientos,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aplicando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ancio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cedi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ectivo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té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inos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establecido</w:t>
      </w:r>
      <w:r>
        <w:rPr>
          <w:rFonts w:ascii="Times New Roman" w:hAnsi="Times New Roman" w:cs="Times New Roman" w:eastAsia="Times New Roman"/>
          <w:sz w:val="24"/>
          <w:szCs w:val="24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Ley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General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presente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gla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ás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ordena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aplicables.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28.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procedi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seguir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vigilanci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verificación,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inspección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dará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siguiente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anera: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480" w:lineRule="auto"/>
        <w:ind w:left="102" w:right="868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isión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orden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visita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vigilancia,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verificación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inspección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práctica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visita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vigilancia,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verific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inspección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sanitaria;</w:t>
      </w:r>
    </w:p>
    <w:p>
      <w:pPr>
        <w:spacing w:before="9" w:after="0" w:line="240" w:lineRule="auto"/>
        <w:ind w:left="102" w:right="3206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inación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ejecu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edidas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segurida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IV.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calificación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actas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sita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vigilancia,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cación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spección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nitaria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hasta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isión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resolución,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6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V.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ción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solución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emiti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ocedi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ica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ión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tas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visita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ilancia,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verificación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pección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anitaria.</w:t>
      </w:r>
    </w:p>
    <w:p>
      <w:pPr>
        <w:spacing w:before="1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3638" w:right="3638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CAPÍ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VII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0" w:after="0" w:line="240" w:lineRule="auto"/>
        <w:ind w:left="3322" w:right="3323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NCIONES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1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29.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infracciones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esente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Regla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sancio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arán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anera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siguiente: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8062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Multa;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480" w:lineRule="auto"/>
        <w:ind w:left="102" w:right="3111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Claus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hasta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30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í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natur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niti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Arresto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hasta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36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horas;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</w:p>
    <w:p>
      <w:pPr>
        <w:spacing w:before="10" w:after="0" w:line="240" w:lineRule="auto"/>
        <w:ind w:left="102" w:right="6244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IV.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Revocación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licencia.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30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ona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rá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mu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equivalente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cincuenta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inientas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veces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salario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í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violación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osicio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ontenid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artículos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23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Regla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31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caso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reincidencia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duplicará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onto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ulta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corresponda.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entiende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reinciden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ia,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cuando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infractor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viole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disposiciones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este</w:t>
      </w:r>
    </w:p>
    <w:p>
      <w:pPr>
        <w:jc w:val="both"/>
        <w:spacing w:after="0"/>
        <w:sectPr>
          <w:pgSz w:w="12240" w:h="15840"/>
          <w:pgMar w:top="1340" w:bottom="280" w:left="1600" w:right="1580"/>
        </w:sectPr>
      </w:pPr>
      <w:rPr/>
    </w:p>
    <w:p>
      <w:pPr>
        <w:spacing w:before="74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Regla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ento,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ás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eces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entro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perio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año,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contado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rtir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fecha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haya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notificado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inmediata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anterior.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2245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32.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Procede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á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claus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niti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sig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casos: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202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Cuando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establecimi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cuenten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autorización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sanitaria;</w:t>
      </w:r>
    </w:p>
    <w:p>
      <w:pPr>
        <w:spacing w:before="2" w:after="0" w:line="550" w:lineRule="atLeast"/>
        <w:ind w:left="102" w:right="60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(Sic)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dé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uso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distinto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exce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ejercicio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actividad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rizada;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IV.</w:t>
      </w:r>
      <w:r>
        <w:rPr>
          <w:rFonts w:ascii="Times New Roman" w:hAnsi="Times New Roman" w:cs="Times New Roman" w:eastAsia="Times New Roman"/>
          <w:sz w:val="24"/>
          <w:szCs w:val="24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(Sic)</w:t>
      </w:r>
      <w:r>
        <w:rPr>
          <w:rFonts w:ascii="Times New Roman" w:hAnsi="Times New Roman" w:cs="Times New Roman" w:eastAsia="Times New Roman"/>
          <w:sz w:val="24"/>
          <w:szCs w:val="24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uando</w:t>
      </w:r>
      <w:r>
        <w:rPr>
          <w:rFonts w:ascii="Times New Roman" w:hAnsi="Times New Roman" w:cs="Times New Roman" w:eastAsia="Times New Roman"/>
          <w:sz w:val="24"/>
          <w:szCs w:val="24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ita</w:t>
      </w:r>
      <w:r>
        <w:rPr>
          <w:rFonts w:ascii="Times New Roman" w:hAnsi="Times New Roman" w:cs="Times New Roman" w:eastAsia="Times New Roman"/>
          <w:sz w:val="24"/>
          <w:szCs w:val="24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venta</w:t>
      </w:r>
      <w:r>
        <w:rPr>
          <w:rFonts w:ascii="Times New Roman" w:hAnsi="Times New Roman" w:cs="Times New Roman" w:eastAsia="Times New Roman"/>
          <w:sz w:val="24"/>
          <w:szCs w:val="24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onsumo</w:t>
      </w:r>
      <w:r>
        <w:rPr>
          <w:rFonts w:ascii="Times New Roman" w:hAnsi="Times New Roman" w:cs="Times New Roman" w:eastAsia="Times New Roman"/>
          <w:sz w:val="24"/>
          <w:szCs w:val="24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distribución</w:t>
      </w:r>
      <w:r>
        <w:rPr>
          <w:rFonts w:ascii="Times New Roman" w:hAnsi="Times New Roman" w:cs="Times New Roman" w:eastAsia="Times New Roman"/>
          <w:sz w:val="24"/>
          <w:szCs w:val="24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drogas,</w:t>
      </w:r>
      <w:r>
        <w:rPr>
          <w:rFonts w:ascii="Times New Roman" w:hAnsi="Times New Roman" w:cs="Times New Roman" w:eastAsia="Times New Roman"/>
          <w:sz w:val="24"/>
          <w:szCs w:val="24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enervantes,</w:t>
      </w:r>
    </w:p>
    <w:p>
      <w:pPr>
        <w:spacing w:before="0" w:after="0" w:line="240" w:lineRule="auto"/>
        <w:ind w:left="102" w:right="4972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sustancias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psicotrópicas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cualquier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otra;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2523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(Sic)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Cuando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expendan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adulteradas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inadas;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IV.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(Sic)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Cuando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venta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niñas,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niños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adolescentes,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propietarios,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encargados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pleados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expendan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tipo.</w:t>
      </w:r>
    </w:p>
    <w:p>
      <w:pPr>
        <w:spacing w:before="1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claus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definitiva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quedará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efecto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rización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caso,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hubiese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otorgado.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33.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Procederá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cla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sura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temporal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treinta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días,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siguie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casos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acuerdos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celebre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Secretaría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lud,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conducto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Servicios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Ayunta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ientos;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60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Cuando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horarios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í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funciona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establecidos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ativid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apli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abl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Cuando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reba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densidad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ruido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itido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Regla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perturbe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vecinos;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30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Cuando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ponga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peli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guridad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personas.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3952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34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sancionará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arresto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36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horas: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persona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interfiera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oponga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ejercicio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funciones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autoridades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petentes;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persona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rebeldía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niegue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mplir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requeri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disposiciones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autoridades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provocando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peli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seguridad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personas.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60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autori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verificad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ra,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solicitará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auxilio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fuerza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pública,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configurarse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alg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supuestos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antes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encionados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3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</w:rPr>
        <w:t>5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perjuicio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caso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correspondan,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autoridad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petente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podrá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poner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edidas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segurid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sanitarias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estable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idas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ás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ordena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aplicables.</w:t>
      </w:r>
    </w:p>
    <w:p>
      <w:pPr>
        <w:jc w:val="both"/>
        <w:spacing w:after="0"/>
        <w:sectPr>
          <w:pgSz w:w="12240" w:h="15840"/>
          <w:pgMar w:top="1340" w:bottom="280" w:left="1600" w:right="1580"/>
        </w:sectPr>
      </w:pPr>
      <w:rPr/>
    </w:p>
    <w:p>
      <w:pPr>
        <w:spacing w:before="76" w:after="0" w:line="240" w:lineRule="auto"/>
        <w:ind w:left="3380" w:right="3379" w:firstLine="1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CAPÍ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VIII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RECURSOS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1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8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Artículo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36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Procede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recurso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inconfo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dad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resoluciones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Secretaría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conducto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Servici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otivo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aplicación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presente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Regla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mis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itará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confo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dad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previsto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Ley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Salud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ás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disposiciones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aplicables.</w:t>
      </w:r>
    </w:p>
    <w:p>
      <w:pPr>
        <w:spacing w:before="4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3329" w:right="3328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1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60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Primero.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ublíquese</w:t>
      </w:r>
      <w:r>
        <w:rPr>
          <w:rFonts w:ascii="Times New Roman" w:hAnsi="Times New Roman" w:cs="Times New Roman" w:eastAsia="Times New Roman"/>
          <w:sz w:val="24"/>
          <w:szCs w:val="24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Gaceta</w:t>
      </w:r>
      <w:r>
        <w:rPr>
          <w:rFonts w:ascii="Times New Roman" w:hAnsi="Times New Roman" w:cs="Times New Roman" w:eastAsia="Times New Roman"/>
          <w:sz w:val="24"/>
          <w:szCs w:val="24"/>
          <w:spacing w:val="15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Ofici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órgano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Gobierno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</w:p>
    <w:p>
      <w:pPr>
        <w:spacing w:before="0" w:after="0" w:line="240" w:lineRule="auto"/>
        <w:ind w:left="102" w:right="6995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Ignacio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Llave.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1120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Segundo.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presente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Decreto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entrará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vigor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día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siguiente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publicación.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9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Tercero.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abroga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egla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ento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sobre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bebidas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alcohólicas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para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tado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</w:p>
    <w:p>
      <w:pPr>
        <w:spacing w:before="0" w:after="0" w:line="240" w:lineRule="auto"/>
        <w:ind w:left="102" w:right="379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Ignacio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Llave,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20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junio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1991.</w:t>
      </w:r>
    </w:p>
    <w:p>
      <w:pPr>
        <w:spacing w:before="1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110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Cuarto.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abroga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cualquier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disposición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que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contraponga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esente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Decreto.</w:t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7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Palacio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Gobierno,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residencia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Ejecutivo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Estado,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Ciudad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Xalapa,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Veracruz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Ignacio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ave,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los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siete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días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junio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del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año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dos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dieciséis.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602" w:right="2602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DR.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JAVI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DUAR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OC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b/>
          <w:bCs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GOBERNADOR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ESTADO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RÚ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RICA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right="100"/>
        <w:jc w:val="righ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folio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882</w:t>
      </w:r>
    </w:p>
    <w:sectPr>
      <w:pgSz w:w="12240" w:h="15840"/>
      <w:pgMar w:top="1340" w:bottom="2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:title>Microsoft Word - Reg Bebidasd</dc:title>
  <dcterms:created xsi:type="dcterms:W3CDTF">2019-05-09T12:32:34Z</dcterms:created>
  <dcterms:modified xsi:type="dcterms:W3CDTF">2019-05-09T12:32:34Z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2016-07-27T00:00:00Z</vt:filetime>
  </property>
  <property fmtid="{D5CDD505-2E9C-101B-9397-08002B2CF9AE}" pid="3" name="LastSaved">
    <vt:filetime>2019-05-09T00:00:00Z</vt:filetime>
  </property>
</Properties>
</file>